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23" w:rsidRDefault="005C7723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7723" w:rsidRDefault="005C7723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7723" w:rsidRDefault="005C7723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7723" w:rsidRPr="005B584F" w:rsidRDefault="005C7723" w:rsidP="009C2384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C7723" w:rsidRPr="005B584F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>Відповідно до п.10 ст.15 Закону України «Про доступ до публічної інформації» оприлюднюємо інформацію щодо задоволення інформаційних запитів за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I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квартал  2019</w:t>
      </w:r>
      <w:r w:rsidRPr="005B584F">
        <w:rPr>
          <w:rFonts w:ascii="Times New Roman" w:hAnsi="Times New Roman"/>
          <w:b/>
          <w:sz w:val="32"/>
          <w:szCs w:val="32"/>
          <w:lang w:val="uk-UA"/>
        </w:rPr>
        <w:t xml:space="preserve"> року.</w:t>
      </w:r>
    </w:p>
    <w:p w:rsidR="005C7723" w:rsidRPr="005B584F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:rsidR="005C7723" w:rsidRPr="0003640B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>Запитів на інф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ормацію від юридичних осіб – </w:t>
      </w:r>
      <w:r w:rsidRPr="0003640B">
        <w:rPr>
          <w:rFonts w:ascii="Times New Roman" w:hAnsi="Times New Roman"/>
          <w:b/>
          <w:sz w:val="32"/>
          <w:szCs w:val="32"/>
        </w:rPr>
        <w:t>62</w:t>
      </w:r>
    </w:p>
    <w:p w:rsidR="005C7723" w:rsidRPr="0003640B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>Запитів на ін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формацію від фізичних осіб – </w:t>
      </w:r>
      <w:r w:rsidRPr="0003640B">
        <w:rPr>
          <w:rFonts w:ascii="Times New Roman" w:hAnsi="Times New Roman"/>
          <w:b/>
          <w:sz w:val="32"/>
          <w:szCs w:val="32"/>
        </w:rPr>
        <w:t>137</w:t>
      </w:r>
    </w:p>
    <w:p w:rsidR="005C7723" w:rsidRPr="005B584F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 xml:space="preserve">Інформаційні запити стосувалися питань галузі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 користування земельними ділянками, будівництва об’єктів тощо. </w:t>
      </w:r>
    </w:p>
    <w:p w:rsidR="005C7723" w:rsidRPr="005B584F" w:rsidRDefault="005C7723" w:rsidP="00874B33">
      <w:pPr>
        <w:spacing w:after="0" w:line="360" w:lineRule="auto"/>
        <w:ind w:firstLine="708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5B584F">
        <w:rPr>
          <w:rFonts w:ascii="Times New Roman" w:hAnsi="Times New Roman"/>
          <w:b/>
          <w:sz w:val="32"/>
          <w:szCs w:val="32"/>
          <w:lang w:val="uk-UA"/>
        </w:rPr>
        <w:t>Зазначена інформація буде заслухана на засіданні вико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навчого комітету міської ради </w:t>
      </w:r>
      <w:r w:rsidRPr="0003640B">
        <w:rPr>
          <w:rFonts w:ascii="Times New Roman" w:hAnsi="Times New Roman"/>
          <w:b/>
          <w:sz w:val="32"/>
          <w:szCs w:val="32"/>
        </w:rPr>
        <w:t>17</w:t>
      </w:r>
      <w:r>
        <w:rPr>
          <w:rFonts w:ascii="Times New Roman" w:hAnsi="Times New Roman"/>
          <w:b/>
          <w:sz w:val="32"/>
          <w:szCs w:val="32"/>
          <w:lang w:val="uk-UA"/>
        </w:rPr>
        <w:t>.0</w:t>
      </w:r>
      <w:r w:rsidRPr="0003640B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  <w:lang w:val="uk-UA"/>
        </w:rPr>
        <w:t>.2019</w:t>
      </w:r>
      <w:r w:rsidRPr="005B584F">
        <w:rPr>
          <w:rFonts w:ascii="Times New Roman" w:hAnsi="Times New Roman"/>
          <w:b/>
          <w:sz w:val="32"/>
          <w:szCs w:val="32"/>
          <w:lang w:val="uk-UA"/>
        </w:rPr>
        <w:t>р.</w:t>
      </w:r>
    </w:p>
    <w:p w:rsidR="005C7723" w:rsidRPr="005B584F" w:rsidRDefault="005C7723" w:rsidP="00874B33">
      <w:pPr>
        <w:rPr>
          <w:b/>
          <w:lang w:val="uk-UA"/>
        </w:rPr>
      </w:pPr>
    </w:p>
    <w:p w:rsidR="005C7723" w:rsidRPr="005B584F" w:rsidRDefault="005C7723" w:rsidP="009C2384">
      <w:pPr>
        <w:rPr>
          <w:b/>
          <w:lang w:val="uk-UA"/>
        </w:rPr>
      </w:pPr>
    </w:p>
    <w:p w:rsidR="005C7723" w:rsidRPr="009C2384" w:rsidRDefault="005C7723">
      <w:pPr>
        <w:rPr>
          <w:lang w:val="uk-UA"/>
        </w:rPr>
      </w:pPr>
    </w:p>
    <w:sectPr w:rsidR="005C7723" w:rsidRPr="009C2384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384"/>
    <w:rsid w:val="0003640B"/>
    <w:rsid w:val="000E4475"/>
    <w:rsid w:val="00365803"/>
    <w:rsid w:val="003F6BB1"/>
    <w:rsid w:val="004F158C"/>
    <w:rsid w:val="00542F7C"/>
    <w:rsid w:val="00594E9E"/>
    <w:rsid w:val="005B47B8"/>
    <w:rsid w:val="005B584F"/>
    <w:rsid w:val="005C7723"/>
    <w:rsid w:val="005F7267"/>
    <w:rsid w:val="00711A0C"/>
    <w:rsid w:val="007A28E2"/>
    <w:rsid w:val="00810B94"/>
    <w:rsid w:val="00874B33"/>
    <w:rsid w:val="008E641D"/>
    <w:rsid w:val="00992113"/>
    <w:rsid w:val="009C2384"/>
    <w:rsid w:val="009F5FEE"/>
    <w:rsid w:val="00A34D33"/>
    <w:rsid w:val="00CC1FE5"/>
    <w:rsid w:val="00F15D27"/>
    <w:rsid w:val="00FF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11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121</Words>
  <Characters>690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Відповідно до п</dc:title>
  <dc:subject/>
  <dc:creator>d03-nedozhogina</dc:creator>
  <cp:keywords/>
  <dc:description/>
  <cp:lastModifiedBy>Admin</cp:lastModifiedBy>
  <cp:revision>3</cp:revision>
  <cp:lastPrinted>2018-04-02T13:49:00Z</cp:lastPrinted>
  <dcterms:created xsi:type="dcterms:W3CDTF">2019-07-16T07:25:00Z</dcterms:created>
  <dcterms:modified xsi:type="dcterms:W3CDTF">2019-07-16T07:27:00Z</dcterms:modified>
</cp:coreProperties>
</file>